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009B00"/>
          <w:left w:val="single" w:sz="12" w:space="0" w:color="009B00"/>
          <w:bottom w:val="single" w:sz="12" w:space="0" w:color="009B00"/>
          <w:right w:val="single" w:sz="12" w:space="0" w:color="009B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61"/>
        <w:gridCol w:w="4862"/>
      </w:tblGrid>
      <w:tr w:rsidR="000F1FAB" w:rsidRPr="00606952" w14:paraId="2066883E" w14:textId="77777777" w:rsidTr="000F1FAB">
        <w:trPr>
          <w:trHeight w:hRule="exact" w:val="454"/>
        </w:trPr>
        <w:tc>
          <w:tcPr>
            <w:tcW w:w="2500" w:type="pct"/>
            <w:shd w:val="clear" w:color="auto" w:fill="auto"/>
            <w:vAlign w:val="center"/>
          </w:tcPr>
          <w:p w14:paraId="0FF178C8" w14:textId="77777777" w:rsidR="000F1FAB" w:rsidRPr="00606952" w:rsidRDefault="000F1FAB" w:rsidP="000F1FAB">
            <w:pPr>
              <w:pStyle w:val="Allcaps"/>
              <w:spacing w:before="0" w:after="0"/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</w:pPr>
            <w:r w:rsidRPr="000F1FAB">
              <w:rPr>
                <w:sz w:val="28"/>
              </w:rPr>
              <w:t>Menüblatt Wk-Nr.:</w:t>
            </w:r>
            <w:r w:rsidRPr="009D469B">
              <w:rPr>
                <w:b/>
                <w:sz w:val="28"/>
              </w:rPr>
              <w:t xml:space="preserve"> …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DB33E37" w14:textId="77777777" w:rsidR="000F1FAB" w:rsidRPr="000F1FAB" w:rsidRDefault="000F1FAB" w:rsidP="000F1FAB">
            <w:pPr>
              <w:pStyle w:val="Allcaps"/>
              <w:spacing w:before="0" w:after="0"/>
              <w:rPr>
                <w:rFonts w:cs="Arial"/>
                <w:b/>
                <w:i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</w:pPr>
            <w:r w:rsidRPr="000F1FAB">
              <w:rPr>
                <w:b/>
                <w:i/>
                <w:sz w:val="28"/>
              </w:rPr>
              <w:t>Name</w:t>
            </w:r>
            <w:r>
              <w:rPr>
                <w:b/>
                <w:i/>
                <w:sz w:val="28"/>
              </w:rPr>
              <w:t>,</w:t>
            </w:r>
            <w:r w:rsidRPr="000F1FAB">
              <w:rPr>
                <w:b/>
                <w:i/>
                <w:sz w:val="28"/>
              </w:rPr>
              <w:t xml:space="preserve"> Vorname</w:t>
            </w:r>
          </w:p>
        </w:tc>
      </w:tr>
    </w:tbl>
    <w:p w14:paraId="18857836" w14:textId="77777777" w:rsidR="000F1FAB" w:rsidRPr="000F1FAB" w:rsidRDefault="000F1FAB" w:rsidP="000F1FAB">
      <w:pPr>
        <w:spacing w:before="0" w:after="0"/>
        <w:rPr>
          <w:sz w:val="10"/>
        </w:rPr>
      </w:pPr>
    </w:p>
    <w:tbl>
      <w:tblPr>
        <w:tblW w:w="5000" w:type="pct"/>
        <w:tblBorders>
          <w:top w:val="single" w:sz="12" w:space="0" w:color="009B00"/>
          <w:left w:val="single" w:sz="12" w:space="0" w:color="009B00"/>
          <w:bottom w:val="single" w:sz="12" w:space="0" w:color="009B00"/>
          <w:right w:val="single" w:sz="12" w:space="0" w:color="009B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89"/>
        <w:gridCol w:w="5834"/>
      </w:tblGrid>
      <w:tr w:rsidR="008408B2" w:rsidRPr="00606952" w14:paraId="3BE85ADF" w14:textId="77777777" w:rsidTr="00606952">
        <w:trPr>
          <w:trHeight w:hRule="exact" w:val="340"/>
        </w:trPr>
        <w:tc>
          <w:tcPr>
            <w:tcW w:w="2000" w:type="pct"/>
            <w:tcBorders>
              <w:top w:val="single" w:sz="12" w:space="0" w:color="009B00"/>
              <w:bottom w:val="single" w:sz="12" w:space="0" w:color="009B00"/>
            </w:tcBorders>
            <w:shd w:val="clear" w:color="auto" w:fill="7BAA20"/>
            <w:vAlign w:val="center"/>
          </w:tcPr>
          <w:p w14:paraId="5361603F" w14:textId="77777777" w:rsidR="008408B2" w:rsidRPr="00606952" w:rsidRDefault="00606952" w:rsidP="009D469B">
            <w:pPr>
              <w:pStyle w:val="Allcaps"/>
              <w:spacing w:before="0" w:after="0"/>
              <w:jc w:val="center"/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</w:pPr>
            <w:r w:rsidRPr="00606952"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Gericht</w:t>
            </w:r>
            <w:r w:rsidR="00481AB9" w:rsidRPr="00606952"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:</w:t>
            </w:r>
          </w:p>
        </w:tc>
        <w:tc>
          <w:tcPr>
            <w:tcW w:w="3000" w:type="pct"/>
            <w:tcBorders>
              <w:top w:val="single" w:sz="12" w:space="0" w:color="009B00"/>
              <w:bottom w:val="single" w:sz="12" w:space="0" w:color="009B00"/>
            </w:tcBorders>
            <w:shd w:val="clear" w:color="auto" w:fill="7BAA20"/>
            <w:vAlign w:val="center"/>
          </w:tcPr>
          <w:p w14:paraId="59B6264E" w14:textId="77777777" w:rsidR="008408B2" w:rsidRPr="00606952" w:rsidRDefault="00606952" w:rsidP="009D469B">
            <w:pPr>
              <w:pStyle w:val="Allcaps"/>
              <w:spacing w:before="0" w:after="0"/>
              <w:jc w:val="center"/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</w:pPr>
            <w:r w:rsidRPr="00606952"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Bild</w:t>
            </w:r>
            <w:r>
              <w:rPr>
                <w:rFonts w:cs="Arial"/>
                <w:b/>
                <w:color w:val="000000" w:themeColor="text1"/>
                <w:spacing w:val="2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:</w:t>
            </w:r>
            <w:r>
              <w:rPr>
                <w:rFonts w:cs="Arial"/>
                <w:b/>
                <w:caps w:val="0"/>
                <w:color w:val="000000" w:themeColor="text1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 xml:space="preserve"> </w:t>
            </w:r>
            <w:r w:rsidRPr="00606952">
              <w:rPr>
                <w:rFonts w:cs="Arial"/>
                <w:caps w:val="0"/>
                <w:color w:val="000000" w:themeColor="text1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(mind. 6</w:t>
            </w:r>
            <w:r w:rsidR="009D469B">
              <w:rPr>
                <w:rFonts w:cs="Arial"/>
                <w:caps w:val="0"/>
                <w:color w:val="000000" w:themeColor="text1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 xml:space="preserve"> </w:t>
            </w:r>
            <w:r w:rsidRPr="00606952">
              <w:rPr>
                <w:rFonts w:cs="Arial"/>
                <w:caps w:val="0"/>
                <w:color w:val="000000" w:themeColor="text1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 xml:space="preserve">x </w:t>
            </w:r>
            <w:r w:rsidRPr="009D469B">
              <w:rPr>
                <w:rFonts w:cs="Arial"/>
                <w:caps w:val="0"/>
                <w:color w:val="000000" w:themeColor="text1"/>
                <w:spacing w:val="30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8</w:t>
            </w:r>
            <w:r w:rsidRPr="00606952">
              <w:rPr>
                <w:rFonts w:cs="Arial"/>
                <w:caps w:val="0"/>
                <w:color w:val="000000" w:themeColor="text1"/>
                <w:sz w:val="20"/>
                <w:szCs w:val="20"/>
                <w14:shadow w14:blurRad="63500" w14:dist="50800" w14:dir="18900000" w14:sx="0" w14:sy="0" w14:kx="0" w14:ky="0" w14:algn="none">
                  <w14:srgbClr w14:val="009B00">
                    <w14:alpha w14:val="50000"/>
                  </w14:srgbClr>
                </w14:shadow>
              </w:rPr>
              <w:t>cm)</w:t>
            </w:r>
          </w:p>
        </w:tc>
      </w:tr>
      <w:tr w:rsidR="008408B2" w:rsidRPr="00606952" w14:paraId="47743A33" w14:textId="77777777" w:rsidTr="009D469B">
        <w:trPr>
          <w:trHeight w:val="4196"/>
        </w:trPr>
        <w:tc>
          <w:tcPr>
            <w:tcW w:w="2000" w:type="pct"/>
            <w:tcBorders>
              <w:top w:val="single" w:sz="4" w:space="0" w:color="009B00"/>
              <w:bottom w:val="single" w:sz="4" w:space="0" w:color="009B00"/>
            </w:tcBorders>
          </w:tcPr>
          <w:p w14:paraId="5BF3035D" w14:textId="77777777" w:rsidR="00231BDC" w:rsidRPr="00606952" w:rsidRDefault="00231BDC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10"/>
                <w:szCs w:val="20"/>
              </w:rPr>
            </w:pPr>
          </w:p>
          <w:p w14:paraId="14D4E546" w14:textId="77777777" w:rsidR="008408B2" w:rsidRPr="009D469B" w:rsidRDefault="00606952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9D469B">
              <w:rPr>
                <w:rFonts w:cs="Arial"/>
                <w:b/>
                <w:sz w:val="20"/>
                <w:szCs w:val="20"/>
              </w:rPr>
              <w:t>Kalte Vorspeise</w:t>
            </w:r>
            <w:r w:rsidR="009A3C6E" w:rsidRPr="009D469B">
              <w:rPr>
                <w:rFonts w:cs="Arial"/>
                <w:b/>
                <w:sz w:val="20"/>
                <w:szCs w:val="20"/>
              </w:rPr>
              <w:t>:</w:t>
            </w:r>
          </w:p>
          <w:p w14:paraId="466C63C7" w14:textId="77777777" w:rsidR="00606952" w:rsidRPr="00606952" w:rsidRDefault="00606952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</w:p>
          <w:p w14:paraId="473CAFB8" w14:textId="77777777" w:rsidR="009A3C6E" w:rsidRP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9D469B">
              <w:rPr>
                <w:rFonts w:cs="Arial"/>
                <w:sz w:val="20"/>
                <w:szCs w:val="20"/>
              </w:rPr>
              <w:t>Bitte hier notieren…</w:t>
            </w:r>
          </w:p>
        </w:tc>
        <w:tc>
          <w:tcPr>
            <w:tcW w:w="3000" w:type="pct"/>
            <w:tcBorders>
              <w:top w:val="single" w:sz="4" w:space="0" w:color="009B00"/>
              <w:bottom w:val="single" w:sz="4" w:space="0" w:color="009B00"/>
            </w:tcBorders>
            <w:vAlign w:val="center"/>
          </w:tcPr>
          <w:p w14:paraId="7E2E0B4B" w14:textId="77777777" w:rsidR="008408B2" w:rsidRPr="00606952" w:rsidRDefault="009D469B" w:rsidP="00606952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Bild hier einfügen als „</w:t>
            </w:r>
            <w:r w:rsidRPr="009D469B">
              <w:rPr>
                <w:rFonts w:cs="Arial"/>
                <w:i/>
                <w:noProof/>
                <w:sz w:val="20"/>
                <w:szCs w:val="20"/>
              </w:rPr>
              <w:t>Mit Text in Zeile</w:t>
            </w:r>
            <w:r>
              <w:rPr>
                <w:rFonts w:cs="Arial"/>
                <w:noProof/>
                <w:sz w:val="20"/>
                <w:szCs w:val="20"/>
              </w:rPr>
              <w:t>“</w:t>
            </w:r>
          </w:p>
        </w:tc>
      </w:tr>
      <w:tr w:rsidR="009D469B" w:rsidRPr="00606952" w14:paraId="7F011DBF" w14:textId="77777777" w:rsidTr="009D469B">
        <w:trPr>
          <w:trHeight w:val="4196"/>
        </w:trPr>
        <w:tc>
          <w:tcPr>
            <w:tcW w:w="2000" w:type="pct"/>
            <w:tcBorders>
              <w:top w:val="single" w:sz="4" w:space="0" w:color="009B00"/>
              <w:bottom w:val="single" w:sz="4" w:space="0" w:color="009B00"/>
            </w:tcBorders>
          </w:tcPr>
          <w:p w14:paraId="50E99D67" w14:textId="77777777" w:rsidR="009D469B" w:rsidRPr="00606952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10"/>
                <w:szCs w:val="20"/>
              </w:rPr>
            </w:pPr>
          </w:p>
          <w:p w14:paraId="2D486152" w14:textId="77777777" w:rsidR="009D469B" w:rsidRP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9D469B">
              <w:rPr>
                <w:rFonts w:cs="Arial"/>
                <w:b/>
                <w:sz w:val="20"/>
                <w:szCs w:val="20"/>
              </w:rPr>
              <w:t>Suppe:</w:t>
            </w:r>
          </w:p>
          <w:p w14:paraId="4CCA45A7" w14:textId="77777777" w:rsid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</w:p>
          <w:p w14:paraId="06DF00B9" w14:textId="77777777" w:rsidR="009D469B" w:rsidRP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9D469B">
              <w:rPr>
                <w:rFonts w:cs="Arial"/>
                <w:sz w:val="20"/>
                <w:szCs w:val="20"/>
              </w:rPr>
              <w:t>Bitte hier notieren…</w:t>
            </w:r>
          </w:p>
        </w:tc>
        <w:tc>
          <w:tcPr>
            <w:tcW w:w="3000" w:type="pct"/>
            <w:tcBorders>
              <w:top w:val="single" w:sz="4" w:space="0" w:color="009B00"/>
              <w:bottom w:val="single" w:sz="4" w:space="0" w:color="009B00"/>
            </w:tcBorders>
            <w:vAlign w:val="center"/>
          </w:tcPr>
          <w:p w14:paraId="342B5FA5" w14:textId="77777777" w:rsidR="009D469B" w:rsidRPr="00606952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Bild hier einfügen als „</w:t>
            </w:r>
            <w:r w:rsidRPr="009D469B">
              <w:rPr>
                <w:rFonts w:cs="Arial"/>
                <w:i/>
                <w:noProof/>
                <w:sz w:val="20"/>
                <w:szCs w:val="20"/>
              </w:rPr>
              <w:t>Mit Text in Zeile</w:t>
            </w:r>
            <w:r>
              <w:rPr>
                <w:rFonts w:cs="Arial"/>
                <w:noProof/>
                <w:sz w:val="20"/>
                <w:szCs w:val="20"/>
              </w:rPr>
              <w:t>“</w:t>
            </w:r>
          </w:p>
        </w:tc>
      </w:tr>
      <w:tr w:rsidR="009D469B" w:rsidRPr="00606952" w14:paraId="68836782" w14:textId="77777777" w:rsidTr="009D469B">
        <w:trPr>
          <w:trHeight w:val="4196"/>
        </w:trPr>
        <w:tc>
          <w:tcPr>
            <w:tcW w:w="2000" w:type="pct"/>
            <w:tcBorders>
              <w:top w:val="single" w:sz="4" w:space="0" w:color="009B00"/>
              <w:bottom w:val="single" w:sz="12" w:space="0" w:color="009B00"/>
            </w:tcBorders>
          </w:tcPr>
          <w:p w14:paraId="68DF1C4C" w14:textId="77777777" w:rsidR="009D469B" w:rsidRPr="00606952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10"/>
                <w:szCs w:val="20"/>
              </w:rPr>
            </w:pPr>
          </w:p>
          <w:p w14:paraId="524D8FD0" w14:textId="77777777" w:rsidR="009D469B" w:rsidRP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9D469B">
              <w:rPr>
                <w:rFonts w:cs="Arial"/>
                <w:b/>
                <w:sz w:val="20"/>
                <w:szCs w:val="20"/>
              </w:rPr>
              <w:t>Fischgericht:</w:t>
            </w:r>
          </w:p>
          <w:p w14:paraId="0492F03D" w14:textId="77777777" w:rsid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</w:p>
          <w:p w14:paraId="14170730" w14:textId="77777777" w:rsidR="009D469B" w:rsidRPr="009D469B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9D469B">
              <w:rPr>
                <w:rFonts w:cs="Arial"/>
                <w:sz w:val="20"/>
                <w:szCs w:val="20"/>
              </w:rPr>
              <w:t>Bitte hier notieren…</w:t>
            </w:r>
          </w:p>
        </w:tc>
        <w:tc>
          <w:tcPr>
            <w:tcW w:w="3000" w:type="pct"/>
            <w:tcBorders>
              <w:top w:val="single" w:sz="4" w:space="0" w:color="009B00"/>
              <w:bottom w:val="single" w:sz="12" w:space="0" w:color="009B00"/>
            </w:tcBorders>
            <w:vAlign w:val="center"/>
          </w:tcPr>
          <w:p w14:paraId="527B8AA9" w14:textId="77777777" w:rsidR="009D469B" w:rsidRPr="00606952" w:rsidRDefault="009D469B" w:rsidP="009D469B">
            <w:pPr>
              <w:pStyle w:val="BulletedList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Bild hier einfügen als „</w:t>
            </w:r>
            <w:r w:rsidRPr="009D469B">
              <w:rPr>
                <w:rFonts w:cs="Arial"/>
                <w:i/>
                <w:noProof/>
                <w:sz w:val="20"/>
                <w:szCs w:val="20"/>
              </w:rPr>
              <w:t>Mit Text in Zeile</w:t>
            </w:r>
            <w:r>
              <w:rPr>
                <w:rFonts w:cs="Arial"/>
                <w:noProof/>
                <w:sz w:val="20"/>
                <w:szCs w:val="20"/>
              </w:rPr>
              <w:t>“</w:t>
            </w:r>
          </w:p>
        </w:tc>
      </w:tr>
    </w:tbl>
    <w:p w14:paraId="1426D892" w14:textId="77777777" w:rsidR="004521D2" w:rsidRPr="009D469B" w:rsidRDefault="004521D2">
      <w:pPr>
        <w:spacing w:before="0" w:after="0"/>
        <w:rPr>
          <w:rStyle w:val="AllcapsChar"/>
          <w:rFonts w:ascii="Arial" w:hAnsi="Arial" w:cs="Arial"/>
          <w:spacing w:val="20"/>
          <w:sz w:val="2"/>
          <w:szCs w:val="20"/>
        </w:rPr>
      </w:pPr>
    </w:p>
    <w:sectPr w:rsidR="004521D2" w:rsidRPr="009D469B" w:rsidSect="009D469B">
      <w:headerReference w:type="default" r:id="rId8"/>
      <w:footerReference w:type="default" r:id="rId9"/>
      <w:pgSz w:w="11907" w:h="16839" w:code="9"/>
      <w:pgMar w:top="709" w:right="1077" w:bottom="567" w:left="107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68EC" w14:textId="77777777" w:rsidR="0092304A" w:rsidRDefault="0092304A" w:rsidP="008D0BF6">
      <w:pPr>
        <w:spacing w:before="0" w:after="0"/>
      </w:pPr>
      <w:r>
        <w:separator/>
      </w:r>
    </w:p>
  </w:endnote>
  <w:endnote w:type="continuationSeparator" w:id="0">
    <w:p w14:paraId="22A34724" w14:textId="77777777" w:rsidR="0092304A" w:rsidRDefault="0092304A" w:rsidP="008D0B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single" w:sz="8" w:space="0" w:color="7BAA2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364"/>
      <w:gridCol w:w="1463"/>
      <w:gridCol w:w="2926"/>
    </w:tblGrid>
    <w:tr w:rsidR="00E733DA" w:rsidRPr="00D86C19" w14:paraId="3DF848B4" w14:textId="77777777" w:rsidTr="00606952">
      <w:tc>
        <w:tcPr>
          <w:tcW w:w="2750" w:type="pct"/>
        </w:tcPr>
        <w:p w14:paraId="4E2B678E" w14:textId="7DC1FBA2" w:rsidR="00E733DA" w:rsidRPr="00D86C19" w:rsidRDefault="00E733DA" w:rsidP="007715EF">
          <w:pPr>
            <w:pStyle w:val="Fuzeile"/>
            <w:spacing w:before="120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© </w:t>
          </w:r>
          <w:r w:rsidRPr="002E03B4">
            <w:rPr>
              <w:rFonts w:cs="Arial"/>
              <w:sz w:val="16"/>
            </w:rPr>
            <w:t>20</w:t>
          </w:r>
          <w:r w:rsidR="00EF6FBF">
            <w:rPr>
              <w:rFonts w:cs="Arial"/>
              <w:sz w:val="16"/>
            </w:rPr>
            <w:t>2</w:t>
          </w:r>
          <w:r w:rsidR="00F91812">
            <w:rPr>
              <w:rFonts w:cs="Arial"/>
              <w:sz w:val="16"/>
            </w:rPr>
            <w:t>1</w:t>
          </w:r>
          <w:r w:rsidRPr="002E03B4">
            <w:rPr>
              <w:rFonts w:cs="Arial"/>
              <w:sz w:val="16"/>
            </w:rPr>
            <w:t xml:space="preserve"> </w:t>
          </w:r>
          <w:r>
            <w:rPr>
              <w:rFonts w:cs="Arial"/>
              <w:sz w:val="16"/>
            </w:rPr>
            <w:t>by Hotel &amp; Gastr</w:t>
          </w:r>
          <w:r w:rsidRPr="00B04E4D">
            <w:rPr>
              <w:rFonts w:cs="Arial"/>
              <w:spacing w:val="20"/>
              <w:sz w:val="16"/>
            </w:rPr>
            <w:t>o</w:t>
          </w:r>
          <w:r w:rsidRPr="00B04E4D">
            <w:rPr>
              <w:rFonts w:cs="Arial"/>
              <w:i/>
              <w:sz w:val="16"/>
            </w:rPr>
            <w:t>formation</w:t>
          </w:r>
          <w:r w:rsidR="001F3D46">
            <w:rPr>
              <w:rFonts w:cs="Arial"/>
              <w:sz w:val="16"/>
            </w:rPr>
            <w:t xml:space="preserve"> SG AR AI FL | </w:t>
          </w:r>
          <w:r>
            <w:rPr>
              <w:rFonts w:cs="Arial"/>
              <w:sz w:val="16"/>
            </w:rPr>
            <w:t>Experten-Kernteam</w:t>
          </w:r>
        </w:p>
      </w:tc>
      <w:tc>
        <w:tcPr>
          <w:tcW w:w="750" w:type="pct"/>
        </w:tcPr>
        <w:p w14:paraId="72308A40" w14:textId="16D9724B" w:rsidR="00E733DA" w:rsidRPr="00D86C19" w:rsidRDefault="00606952" w:rsidP="006A0838">
          <w:pPr>
            <w:pStyle w:val="Fuzeile"/>
            <w:spacing w:before="12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Version</w:t>
          </w:r>
          <w:r w:rsidR="00EF6FBF">
            <w:rPr>
              <w:rFonts w:cs="Arial"/>
              <w:sz w:val="16"/>
            </w:rPr>
            <w:t>:</w:t>
          </w:r>
          <w:r>
            <w:rPr>
              <w:rFonts w:cs="Arial"/>
              <w:sz w:val="16"/>
            </w:rPr>
            <w:t xml:space="preserve"> </w:t>
          </w:r>
          <w:r w:rsidR="00202536">
            <w:rPr>
              <w:rFonts w:cs="Arial"/>
              <w:sz w:val="16"/>
            </w:rPr>
            <w:t>1</w:t>
          </w:r>
          <w:r w:rsidR="00EF6FBF">
            <w:rPr>
              <w:rFonts w:cs="Arial"/>
              <w:sz w:val="16"/>
            </w:rPr>
            <w:t>0.</w:t>
          </w:r>
          <w:r w:rsidR="00F91812">
            <w:rPr>
              <w:rFonts w:cs="Arial"/>
              <w:sz w:val="16"/>
            </w:rPr>
            <w:t>24</w:t>
          </w:r>
          <w:r>
            <w:rPr>
              <w:rFonts w:cs="Arial"/>
              <w:sz w:val="16"/>
            </w:rPr>
            <w:t>.</w:t>
          </w:r>
        </w:p>
      </w:tc>
      <w:tc>
        <w:tcPr>
          <w:tcW w:w="1500" w:type="pct"/>
        </w:tcPr>
        <w:p w14:paraId="4B34A705" w14:textId="77777777" w:rsidR="00E733DA" w:rsidRPr="00D86C19" w:rsidRDefault="002D3662" w:rsidP="007715EF">
          <w:pPr>
            <w:pStyle w:val="Fuzeile"/>
            <w:spacing w:before="120"/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Menü</w:t>
          </w:r>
          <w:r w:rsidR="00606952">
            <w:rPr>
              <w:rFonts w:cs="Arial"/>
              <w:sz w:val="16"/>
            </w:rPr>
            <w:t>blatt zu WK</w:t>
          </w:r>
          <w:r w:rsidR="001F3D46">
            <w:rPr>
              <w:rFonts w:cs="Arial"/>
              <w:sz w:val="16"/>
            </w:rPr>
            <w:t xml:space="preserve"> | </w:t>
          </w:r>
          <w:r w:rsidR="008A61E8">
            <w:rPr>
              <w:rFonts w:cs="Arial"/>
              <w:sz w:val="16"/>
            </w:rPr>
            <w:t>Seite</w:t>
          </w:r>
          <w:r w:rsidR="00E733DA" w:rsidRPr="00E733DA">
            <w:rPr>
              <w:rFonts w:cs="Arial"/>
              <w:sz w:val="16"/>
            </w:rPr>
            <w:t xml:space="preserve"> </w:t>
          </w:r>
          <w:r w:rsidR="00E733DA" w:rsidRPr="00E733DA">
            <w:rPr>
              <w:rFonts w:cs="Arial"/>
              <w:sz w:val="16"/>
            </w:rPr>
            <w:fldChar w:fldCharType="begin"/>
          </w:r>
          <w:r w:rsidR="00E733DA" w:rsidRPr="00E733DA">
            <w:rPr>
              <w:rFonts w:cs="Arial"/>
              <w:sz w:val="16"/>
            </w:rPr>
            <w:instrText>PAGE  \* Arabic  \* MERGEFORMAT</w:instrText>
          </w:r>
          <w:r w:rsidR="00E733DA" w:rsidRPr="00E733DA">
            <w:rPr>
              <w:rFonts w:cs="Arial"/>
              <w:sz w:val="16"/>
            </w:rPr>
            <w:fldChar w:fldCharType="separate"/>
          </w:r>
          <w:r>
            <w:rPr>
              <w:rFonts w:cs="Arial"/>
              <w:noProof/>
              <w:sz w:val="16"/>
            </w:rPr>
            <w:t>1</w:t>
          </w:r>
          <w:r w:rsidR="00E733DA" w:rsidRPr="00E733DA">
            <w:rPr>
              <w:rFonts w:cs="Arial"/>
              <w:sz w:val="16"/>
            </w:rPr>
            <w:fldChar w:fldCharType="end"/>
          </w:r>
          <w:r w:rsidR="00E733DA" w:rsidRPr="00E733DA">
            <w:rPr>
              <w:rFonts w:cs="Arial"/>
              <w:sz w:val="16"/>
            </w:rPr>
            <w:t xml:space="preserve"> von </w:t>
          </w:r>
          <w:r w:rsidR="00E733DA" w:rsidRPr="00E733DA">
            <w:rPr>
              <w:rFonts w:cs="Arial"/>
              <w:sz w:val="16"/>
            </w:rPr>
            <w:fldChar w:fldCharType="begin"/>
          </w:r>
          <w:r w:rsidR="00E733DA" w:rsidRPr="00E733DA">
            <w:rPr>
              <w:rFonts w:cs="Arial"/>
              <w:sz w:val="16"/>
            </w:rPr>
            <w:instrText>NUMPAGES  \* Arabic  \* MERGEFORMAT</w:instrText>
          </w:r>
          <w:r w:rsidR="00E733DA" w:rsidRPr="00E733DA">
            <w:rPr>
              <w:rFonts w:cs="Arial"/>
              <w:sz w:val="16"/>
            </w:rPr>
            <w:fldChar w:fldCharType="separate"/>
          </w:r>
          <w:r>
            <w:rPr>
              <w:rFonts w:cs="Arial"/>
              <w:noProof/>
              <w:sz w:val="16"/>
            </w:rPr>
            <w:t>1</w:t>
          </w:r>
          <w:r w:rsidR="00E733DA" w:rsidRPr="00E733DA">
            <w:rPr>
              <w:rFonts w:cs="Arial"/>
              <w:sz w:val="16"/>
            </w:rPr>
            <w:fldChar w:fldCharType="end"/>
          </w:r>
        </w:p>
      </w:tc>
    </w:tr>
  </w:tbl>
  <w:p w14:paraId="7909EBB7" w14:textId="77777777" w:rsidR="00E733DA" w:rsidRPr="00594A8A" w:rsidRDefault="00E733DA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4F78E" w14:textId="77777777" w:rsidR="0092304A" w:rsidRDefault="0092304A" w:rsidP="008D0BF6">
      <w:pPr>
        <w:spacing w:before="0" w:after="0"/>
      </w:pPr>
      <w:r>
        <w:separator/>
      </w:r>
    </w:p>
  </w:footnote>
  <w:footnote w:type="continuationSeparator" w:id="0">
    <w:p w14:paraId="6C01C486" w14:textId="77777777" w:rsidR="0092304A" w:rsidRDefault="0092304A" w:rsidP="008D0B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646F" w14:textId="77777777" w:rsidR="00E733DA" w:rsidRPr="00E733DA" w:rsidRDefault="004A4E3C" w:rsidP="00E733DA">
    <w:pPr>
      <w:pStyle w:val="Kopfzeile"/>
      <w:jc w:val="center"/>
      <w:rPr>
        <w:sz w:val="10"/>
      </w:rPr>
    </w:pPr>
    <w:r>
      <w:rPr>
        <w:noProof/>
        <w:sz w:val="10"/>
        <w:lang w:val="de-CH" w:eastAsia="de-CH"/>
      </w:rPr>
      <w:drawing>
        <wp:inline distT="0" distB="0" distL="0" distR="0" wp14:anchorId="2A9441A7" wp14:editId="14A76B61">
          <wp:extent cx="6193155" cy="9017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Komb-mit-Schrift-farbi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155" cy="901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4CC9"/>
    <w:multiLevelType w:val="hybridMultilevel"/>
    <w:tmpl w:val="15A6C1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7280"/>
    <w:multiLevelType w:val="hybridMultilevel"/>
    <w:tmpl w:val="B448BAC0"/>
    <w:lvl w:ilvl="0" w:tplc="0807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0953CEC"/>
    <w:multiLevelType w:val="hybridMultilevel"/>
    <w:tmpl w:val="1C1E2D3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2F1D0E"/>
    <w:multiLevelType w:val="hybridMultilevel"/>
    <w:tmpl w:val="98A68DD4"/>
    <w:lvl w:ilvl="0" w:tplc="0807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7F523E64"/>
    <w:multiLevelType w:val="hybridMultilevel"/>
    <w:tmpl w:val="3CECA356"/>
    <w:lvl w:ilvl="0" w:tplc="34A4E7AC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ignoreMixedContent/>
  <w:alwaysShowPlaceholderText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26"/>
    <w:rsid w:val="00016907"/>
    <w:rsid w:val="000333E8"/>
    <w:rsid w:val="00073F78"/>
    <w:rsid w:val="0009356F"/>
    <w:rsid w:val="00095F1D"/>
    <w:rsid w:val="000B033F"/>
    <w:rsid w:val="000C1A74"/>
    <w:rsid w:val="000F1FAB"/>
    <w:rsid w:val="0011403F"/>
    <w:rsid w:val="00114769"/>
    <w:rsid w:val="00147804"/>
    <w:rsid w:val="00153D4E"/>
    <w:rsid w:val="001957CD"/>
    <w:rsid w:val="001A4409"/>
    <w:rsid w:val="001A62C2"/>
    <w:rsid w:val="001B5A45"/>
    <w:rsid w:val="001D610A"/>
    <w:rsid w:val="001E5FA4"/>
    <w:rsid w:val="001F3D46"/>
    <w:rsid w:val="001F7DC8"/>
    <w:rsid w:val="00202536"/>
    <w:rsid w:val="002150C9"/>
    <w:rsid w:val="00231BDC"/>
    <w:rsid w:val="0027156E"/>
    <w:rsid w:val="002D3662"/>
    <w:rsid w:val="002D41EC"/>
    <w:rsid w:val="002D5F55"/>
    <w:rsid w:val="002D77F0"/>
    <w:rsid w:val="002E5040"/>
    <w:rsid w:val="003901FC"/>
    <w:rsid w:val="003C34D9"/>
    <w:rsid w:val="003C4508"/>
    <w:rsid w:val="003D4FDE"/>
    <w:rsid w:val="004002B0"/>
    <w:rsid w:val="0040668A"/>
    <w:rsid w:val="004521D2"/>
    <w:rsid w:val="00460511"/>
    <w:rsid w:val="004715C5"/>
    <w:rsid w:val="00481AB9"/>
    <w:rsid w:val="004A4E3C"/>
    <w:rsid w:val="004B65E9"/>
    <w:rsid w:val="004F6D54"/>
    <w:rsid w:val="00541B1E"/>
    <w:rsid w:val="005611E9"/>
    <w:rsid w:val="0056717E"/>
    <w:rsid w:val="00586AB1"/>
    <w:rsid w:val="00594A8A"/>
    <w:rsid w:val="005A0F26"/>
    <w:rsid w:val="005B569E"/>
    <w:rsid w:val="005F2850"/>
    <w:rsid w:val="005F5F72"/>
    <w:rsid w:val="00606952"/>
    <w:rsid w:val="00640608"/>
    <w:rsid w:val="0067440E"/>
    <w:rsid w:val="006854FF"/>
    <w:rsid w:val="006A0838"/>
    <w:rsid w:val="006A346E"/>
    <w:rsid w:val="006B6271"/>
    <w:rsid w:val="006F6FBE"/>
    <w:rsid w:val="0071547E"/>
    <w:rsid w:val="00767E82"/>
    <w:rsid w:val="007715EF"/>
    <w:rsid w:val="007A42EF"/>
    <w:rsid w:val="007B4ABE"/>
    <w:rsid w:val="007D7616"/>
    <w:rsid w:val="007E6D1C"/>
    <w:rsid w:val="007F2990"/>
    <w:rsid w:val="008408B2"/>
    <w:rsid w:val="00862912"/>
    <w:rsid w:val="00871154"/>
    <w:rsid w:val="008925D1"/>
    <w:rsid w:val="008A3AFC"/>
    <w:rsid w:val="008A61E8"/>
    <w:rsid w:val="008D0BF6"/>
    <w:rsid w:val="008E2B74"/>
    <w:rsid w:val="008E5930"/>
    <w:rsid w:val="008E5EEF"/>
    <w:rsid w:val="008F22C6"/>
    <w:rsid w:val="008F624A"/>
    <w:rsid w:val="00901253"/>
    <w:rsid w:val="0091041E"/>
    <w:rsid w:val="0092304A"/>
    <w:rsid w:val="00924CCC"/>
    <w:rsid w:val="00933527"/>
    <w:rsid w:val="0093733A"/>
    <w:rsid w:val="00955C95"/>
    <w:rsid w:val="00963995"/>
    <w:rsid w:val="009657EF"/>
    <w:rsid w:val="009673B3"/>
    <w:rsid w:val="00997164"/>
    <w:rsid w:val="009972B4"/>
    <w:rsid w:val="009A3C6E"/>
    <w:rsid w:val="009B6283"/>
    <w:rsid w:val="009D469B"/>
    <w:rsid w:val="009E1E86"/>
    <w:rsid w:val="009E33D6"/>
    <w:rsid w:val="00A11D13"/>
    <w:rsid w:val="00A3373D"/>
    <w:rsid w:val="00A56928"/>
    <w:rsid w:val="00A66D4F"/>
    <w:rsid w:val="00A75B82"/>
    <w:rsid w:val="00A7773A"/>
    <w:rsid w:val="00A84EF2"/>
    <w:rsid w:val="00AA4426"/>
    <w:rsid w:val="00AB5E66"/>
    <w:rsid w:val="00AF1C63"/>
    <w:rsid w:val="00B311D8"/>
    <w:rsid w:val="00B5765C"/>
    <w:rsid w:val="00B64CBF"/>
    <w:rsid w:val="00B832B8"/>
    <w:rsid w:val="00BB785B"/>
    <w:rsid w:val="00BD5B4A"/>
    <w:rsid w:val="00BE4F50"/>
    <w:rsid w:val="00BF49B5"/>
    <w:rsid w:val="00BF73AF"/>
    <w:rsid w:val="00C44F96"/>
    <w:rsid w:val="00C505DE"/>
    <w:rsid w:val="00C64B43"/>
    <w:rsid w:val="00CF6857"/>
    <w:rsid w:val="00D168D4"/>
    <w:rsid w:val="00D265FB"/>
    <w:rsid w:val="00D44259"/>
    <w:rsid w:val="00D55CED"/>
    <w:rsid w:val="00D779D0"/>
    <w:rsid w:val="00D946B1"/>
    <w:rsid w:val="00DC42C1"/>
    <w:rsid w:val="00DF34AE"/>
    <w:rsid w:val="00E1054A"/>
    <w:rsid w:val="00E137B0"/>
    <w:rsid w:val="00E200A7"/>
    <w:rsid w:val="00E72257"/>
    <w:rsid w:val="00E733DA"/>
    <w:rsid w:val="00E76DD8"/>
    <w:rsid w:val="00EA49E1"/>
    <w:rsid w:val="00EA6C06"/>
    <w:rsid w:val="00EF5F55"/>
    <w:rsid w:val="00EF6FBF"/>
    <w:rsid w:val="00F10559"/>
    <w:rsid w:val="00F2385B"/>
    <w:rsid w:val="00F81686"/>
    <w:rsid w:val="00F87527"/>
    <w:rsid w:val="00F91812"/>
    <w:rsid w:val="00F9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6CF868"/>
  <w14:defaultImageDpi w14:val="32767"/>
  <w15:docId w15:val="{B874C8B3-DEA2-4C49-9237-004E11ED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06952"/>
    <w:pPr>
      <w:spacing w:before="40" w:after="40"/>
    </w:pPr>
    <w:rPr>
      <w:rFonts w:ascii="Arial" w:hAnsi="Arial" w:cs="Verdana"/>
      <w:sz w:val="22"/>
      <w:szCs w:val="16"/>
      <w:lang w:val="de-DE" w:eastAsia="de-DE"/>
    </w:rPr>
  </w:style>
  <w:style w:type="paragraph" w:styleId="berschrift1">
    <w:name w:val="heading 1"/>
    <w:basedOn w:val="Standard"/>
    <w:next w:val="Standard"/>
    <w:qFormat/>
    <w:rsid w:val="00B832B8"/>
    <w:pPr>
      <w:keepNext/>
      <w:spacing w:before="240" w:after="120"/>
      <w:outlineLvl w:val="0"/>
    </w:pPr>
    <w:rPr>
      <w:b/>
      <w:bCs/>
      <w:caps/>
      <w:kern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832B8"/>
    <w:rPr>
      <w:rFonts w:ascii="Tahoma" w:hAnsi="Tahoma" w:cs="Tahoma"/>
    </w:rPr>
  </w:style>
  <w:style w:type="character" w:customStyle="1" w:styleId="AllcapsChar">
    <w:name w:val="All caps Char"/>
    <w:link w:val="Allcaps"/>
    <w:locked/>
    <w:rsid w:val="00B832B8"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sid w:val="00B832B8"/>
    <w:rPr>
      <w:rFonts w:cs="Times New Roman"/>
      <w:caps/>
      <w:lang w:bidi="de-DE"/>
    </w:rPr>
  </w:style>
  <w:style w:type="paragraph" w:customStyle="1" w:styleId="BulletedList">
    <w:name w:val="Bulleted List"/>
    <w:basedOn w:val="Standard"/>
    <w:rsid w:val="00B832B8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link w:val="Bold"/>
    <w:locked/>
    <w:rsid w:val="00B832B8"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sid w:val="00B832B8"/>
    <w:rPr>
      <w:rFonts w:cs="Times New Roman"/>
      <w:b/>
      <w:szCs w:val="24"/>
      <w:lang w:bidi="de-DE"/>
    </w:rPr>
  </w:style>
  <w:style w:type="character" w:customStyle="1" w:styleId="ItalicChar">
    <w:name w:val="Italic Char"/>
    <w:link w:val="Italic"/>
    <w:locked/>
    <w:rsid w:val="00B832B8"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sid w:val="00B832B8"/>
    <w:rPr>
      <w:rFonts w:cs="Times New Roman"/>
      <w:i/>
      <w:szCs w:val="24"/>
      <w:lang w:bidi="de-DE"/>
    </w:rPr>
  </w:style>
  <w:style w:type="paragraph" w:styleId="Kopfzeile">
    <w:name w:val="header"/>
    <w:basedOn w:val="Standard"/>
    <w:link w:val="KopfzeileZchn"/>
    <w:rsid w:val="008D0BF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fzeileZchn">
    <w:name w:val="Kopfzeile Zchn"/>
    <w:link w:val="Kopfzeile"/>
    <w:rsid w:val="008D0BF6"/>
    <w:rPr>
      <w:rFonts w:ascii="Verdana" w:hAnsi="Verdana" w:cs="Verdan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rsid w:val="008D0BF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uzeileZchn">
    <w:name w:val="Fußzeile Zchn"/>
    <w:link w:val="Fuzeile"/>
    <w:uiPriority w:val="99"/>
    <w:rsid w:val="008D0BF6"/>
    <w:rPr>
      <w:rFonts w:ascii="Verdana" w:hAnsi="Verdana" w:cs="Verdana"/>
      <w:sz w:val="16"/>
      <w:szCs w:val="16"/>
      <w:lang w:val="de-DE" w:eastAsia="de-DE"/>
    </w:rPr>
  </w:style>
  <w:style w:type="character" w:styleId="Seitenzahl">
    <w:name w:val="page number"/>
    <w:rsid w:val="00594A8A"/>
    <w:rPr>
      <w:rFonts w:cs="Times New Roman"/>
    </w:rPr>
  </w:style>
  <w:style w:type="table" w:styleId="Tabellenraster">
    <w:name w:val="Table Grid"/>
    <w:basedOn w:val="NormaleTabelle"/>
    <w:uiPriority w:val="59"/>
    <w:rsid w:val="00E733DA"/>
    <w:pPr>
      <w:ind w:left="284" w:hanging="284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7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Anwendungsdaten\Microsoft\Templates\Employee%20evaluatio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HelveticaNeueLT Com 45 Lt"/>
        <a:ea typeface=""/>
        <a:cs typeface=""/>
      </a:majorFont>
      <a:minorFont>
        <a:latin typeface="HelveticaNeueLT Com 45 L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6288B86E36854D98FEDA10016543F4" ma:contentTypeVersion="6" ma:contentTypeDescription="Ein neues Dokument erstellen." ma:contentTypeScope="" ma:versionID="6e3097ea9fd5417d0fc0279844999016">
  <xsd:schema xmlns:xsd="http://www.w3.org/2001/XMLSchema" xmlns:xs="http://www.w3.org/2001/XMLSchema" xmlns:p="http://schemas.microsoft.com/office/2006/metadata/properties" xmlns:ns2="c126cba6-a0c6-45cf-8aff-44a06b8e3b0e" xmlns:ns3="f88d6930-1412-4f2c-a8a1-e7de1b59eaf8" xmlns:ns4="d0163aa8-06b2-44a2-a0f6-16ee0b0878f3" targetNamespace="http://schemas.microsoft.com/office/2006/metadata/properties" ma:root="true" ma:fieldsID="f0251e97732d5ec2838c7e8a05e80a70" ns2:_="" ns3:_="" ns4:_="">
    <xsd:import namespace="c126cba6-a0c6-45cf-8aff-44a06b8e3b0e"/>
    <xsd:import namespace="f88d6930-1412-4f2c-a8a1-e7de1b59eaf8"/>
    <xsd:import namespace="d0163aa8-06b2-44a2-a0f6-16ee0b0878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6cba6-a0c6-45cf-8aff-44a06b8e3b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30-1412-4f2c-a8a1-e7de1b59eaf8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Zuletzt freigegeben nach Zeitpunk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63aa8-06b2-44a2-a0f6-16ee0b087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E1570E-953F-4CC2-9084-6F96592339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A7E076-58C7-4147-999C-B4D1F98198F1}"/>
</file>

<file path=customXml/itemProps3.xml><?xml version="1.0" encoding="utf-8"?>
<ds:datastoreItem xmlns:ds="http://schemas.openxmlformats.org/officeDocument/2006/customXml" ds:itemID="{241D664F-4A9E-4A33-8313-A46BE354FA8B}"/>
</file>

<file path=customXml/itemProps4.xml><?xml version="1.0" encoding="utf-8"?>
<ds:datastoreItem xmlns:ds="http://schemas.openxmlformats.org/officeDocument/2006/customXml" ds:itemID="{6FA6DADF-E39C-446E-8C9F-A1ECC813915F}"/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</Template>
  <TotalTime>0</TotalTime>
  <Pages>1</Pages>
  <Words>42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Hänsli</dc:creator>
  <cp:keywords/>
  <dc:description/>
  <cp:lastModifiedBy>Ulrich Müller</cp:lastModifiedBy>
  <cp:revision>29</cp:revision>
  <cp:lastPrinted>2018-10-19T15:22:00Z</cp:lastPrinted>
  <dcterms:created xsi:type="dcterms:W3CDTF">2015-10-19T13:19:00Z</dcterms:created>
  <dcterms:modified xsi:type="dcterms:W3CDTF">2021-10-24T12:26:00Z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TC010427641031</vt:lpwstr>
  </property>
  <property fmtid="{D5CDD505-2E9C-101B-9397-08002B2CF9AE}" pid="3" name="ContentTypeId">
    <vt:lpwstr>0x010100E76288B86E36854D98FEDA10016543F4</vt:lpwstr>
  </property>
</Properties>
</file>